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4589" w14:textId="77777777" w:rsidR="0023249A" w:rsidRDefault="00AD2F67">
      <w:pPr>
        <w:pStyle w:val="Sidhuvud"/>
        <w:tabs>
          <w:tab w:val="clear" w:pos="4536"/>
          <w:tab w:val="clear" w:pos="9072"/>
        </w:tabs>
        <w:rPr>
          <w:caps/>
        </w:rPr>
      </w:pPr>
      <w:r>
        <w:rPr>
          <w:caps/>
        </w:rPr>
        <w:t xml:space="preserve"> </w:t>
      </w:r>
    </w:p>
    <w:p w14:paraId="22C89B86" w14:textId="77777777" w:rsidR="0023249A" w:rsidRDefault="0023249A"/>
    <w:p w14:paraId="050315D0" w14:textId="77777777" w:rsidR="0023249A" w:rsidRDefault="0023249A"/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134"/>
        <w:gridCol w:w="7441"/>
      </w:tblGrid>
      <w:tr w:rsidR="0023249A" w14:paraId="5B3ED13F" w14:textId="59E229A3" w:rsidTr="00C142DC">
        <w:trPr>
          <w:cantSplit/>
        </w:trPr>
        <w:tc>
          <w:tcPr>
            <w:tcW w:w="9212" w:type="dxa"/>
            <w:gridSpan w:val="3"/>
          </w:tcPr>
          <w:p w14:paraId="62686D87" w14:textId="77777777" w:rsidR="0023249A" w:rsidRPr="00751846" w:rsidRDefault="0023249A">
            <w:pPr>
              <w:pStyle w:val="Rubrik4"/>
              <w:rPr>
                <w:b/>
              </w:rPr>
            </w:pPr>
            <w:r w:rsidRPr="00751846">
              <w:rPr>
                <w:b/>
              </w:rPr>
              <w:t>Kallelse</w:t>
            </w:r>
          </w:p>
        </w:tc>
      </w:tr>
      <w:tr w:rsidR="0023249A" w14:paraId="143910B9" w14:textId="5895511B" w:rsidTr="00C142DC">
        <w:tc>
          <w:tcPr>
            <w:tcW w:w="1771" w:type="dxa"/>
            <w:gridSpan w:val="2"/>
          </w:tcPr>
          <w:p w14:paraId="13EE4BBC" w14:textId="77777777" w:rsidR="0023249A" w:rsidRDefault="0023249A">
            <w:r>
              <w:t>Datum</w:t>
            </w:r>
          </w:p>
        </w:tc>
        <w:tc>
          <w:tcPr>
            <w:tcW w:w="7441" w:type="dxa"/>
          </w:tcPr>
          <w:p w14:paraId="37DC29B7" w14:textId="071FAF8F" w:rsidR="0023249A" w:rsidRPr="00431A00" w:rsidRDefault="000B5C72" w:rsidP="00DB6212">
            <w:pPr>
              <w:rPr>
                <w:highlight w:val="yellow"/>
              </w:rPr>
            </w:pPr>
            <w:r>
              <w:rPr>
                <w:highlight w:val="yellow"/>
              </w:rPr>
              <w:t>Onsdag 22 oktober</w:t>
            </w:r>
          </w:p>
        </w:tc>
      </w:tr>
      <w:tr w:rsidR="0023249A" w14:paraId="5EE5EC38" w14:textId="3BE44E56" w:rsidTr="00C142DC">
        <w:tc>
          <w:tcPr>
            <w:tcW w:w="1771" w:type="dxa"/>
            <w:gridSpan w:val="2"/>
          </w:tcPr>
          <w:p w14:paraId="6C43485F" w14:textId="77777777" w:rsidR="0023249A" w:rsidRDefault="0023249A">
            <w:r>
              <w:t>Tid</w:t>
            </w:r>
          </w:p>
        </w:tc>
        <w:tc>
          <w:tcPr>
            <w:tcW w:w="7441" w:type="dxa"/>
          </w:tcPr>
          <w:p w14:paraId="6C3C4312" w14:textId="15407E11" w:rsidR="0023249A" w:rsidRDefault="00D7566B" w:rsidP="00347D0C">
            <w:r>
              <w:t xml:space="preserve">kl. </w:t>
            </w:r>
            <w:r w:rsidR="000B5C72">
              <w:rPr>
                <w:szCs w:val="26"/>
              </w:rPr>
              <w:t>13.00-16.00</w:t>
            </w:r>
          </w:p>
        </w:tc>
      </w:tr>
      <w:tr w:rsidR="0023249A" w14:paraId="32B4D650" w14:textId="621177EF" w:rsidTr="00C142DC">
        <w:tc>
          <w:tcPr>
            <w:tcW w:w="1771" w:type="dxa"/>
            <w:gridSpan w:val="2"/>
          </w:tcPr>
          <w:p w14:paraId="35A402BA" w14:textId="77777777" w:rsidR="0023249A" w:rsidRDefault="0023249A">
            <w:r>
              <w:t>Plats</w:t>
            </w:r>
          </w:p>
        </w:tc>
        <w:tc>
          <w:tcPr>
            <w:tcW w:w="7441" w:type="dxa"/>
          </w:tcPr>
          <w:p w14:paraId="70096000" w14:textId="04366ECF" w:rsidR="0023249A" w:rsidRDefault="000B5C72">
            <w:r>
              <w:t>Sågen, Reykjavik</w:t>
            </w:r>
          </w:p>
        </w:tc>
      </w:tr>
      <w:tr w:rsidR="0023249A" w14:paraId="18A74BBE" w14:textId="0D0CFD35" w:rsidTr="00C142DC">
        <w:tc>
          <w:tcPr>
            <w:tcW w:w="1771" w:type="dxa"/>
            <w:gridSpan w:val="2"/>
          </w:tcPr>
          <w:p w14:paraId="5E8E8DB5" w14:textId="77777777" w:rsidR="0023249A" w:rsidRDefault="0023249A"/>
        </w:tc>
        <w:tc>
          <w:tcPr>
            <w:tcW w:w="7441" w:type="dxa"/>
          </w:tcPr>
          <w:p w14:paraId="1DDF4002" w14:textId="049FA984" w:rsidR="0023249A" w:rsidRDefault="0023249A"/>
        </w:tc>
      </w:tr>
      <w:tr w:rsidR="0023249A" w14:paraId="6CB40CDD" w14:textId="1E408AF9" w:rsidTr="00C142DC">
        <w:trPr>
          <w:cantSplit/>
        </w:trPr>
        <w:tc>
          <w:tcPr>
            <w:tcW w:w="9212" w:type="dxa"/>
            <w:gridSpan w:val="3"/>
          </w:tcPr>
          <w:p w14:paraId="651188A5" w14:textId="77777777" w:rsidR="0023249A" w:rsidRDefault="0023249A"/>
        </w:tc>
      </w:tr>
      <w:tr w:rsidR="0023249A" w14:paraId="08F633FB" w14:textId="498C4342" w:rsidTr="00C142DC">
        <w:trPr>
          <w:cantSplit/>
        </w:trPr>
        <w:tc>
          <w:tcPr>
            <w:tcW w:w="9212" w:type="dxa"/>
            <w:gridSpan w:val="3"/>
          </w:tcPr>
          <w:p w14:paraId="525E5BD7" w14:textId="77777777" w:rsidR="0023249A" w:rsidRPr="00751846" w:rsidRDefault="0023249A">
            <w:pPr>
              <w:pStyle w:val="Rubrik4"/>
              <w:rPr>
                <w:b/>
              </w:rPr>
            </w:pPr>
            <w:r w:rsidRPr="00751846">
              <w:rPr>
                <w:b/>
              </w:rPr>
              <w:t>Dagordning</w:t>
            </w:r>
          </w:p>
        </w:tc>
      </w:tr>
      <w:tr w:rsidR="0023249A" w14:paraId="11E683D5" w14:textId="2C903C75" w:rsidTr="00C142DC">
        <w:tc>
          <w:tcPr>
            <w:tcW w:w="637" w:type="dxa"/>
          </w:tcPr>
          <w:p w14:paraId="6834D4BC" w14:textId="77777777" w:rsidR="0023249A" w:rsidRDefault="00B14729" w:rsidP="00E838A1">
            <w:r>
              <w:t>§</w:t>
            </w:r>
            <w:r w:rsidR="00DA1AFB">
              <w:t>1</w:t>
            </w:r>
          </w:p>
        </w:tc>
        <w:tc>
          <w:tcPr>
            <w:tcW w:w="8575" w:type="dxa"/>
            <w:gridSpan w:val="2"/>
          </w:tcPr>
          <w:p w14:paraId="4DD2251C" w14:textId="77777777" w:rsidR="00B14729" w:rsidRDefault="00B14729">
            <w:r>
              <w:t>Mötets öppnande</w:t>
            </w:r>
          </w:p>
        </w:tc>
      </w:tr>
      <w:tr w:rsidR="0023249A" w14:paraId="1AF1871D" w14:textId="159EFF55" w:rsidTr="00C142DC">
        <w:tc>
          <w:tcPr>
            <w:tcW w:w="637" w:type="dxa"/>
          </w:tcPr>
          <w:p w14:paraId="535C41FE" w14:textId="77777777" w:rsidR="0023249A" w:rsidRDefault="00B14729" w:rsidP="00E838A1">
            <w:r>
              <w:t>§</w:t>
            </w:r>
            <w:r w:rsidR="001347D4">
              <w:t>2</w:t>
            </w:r>
          </w:p>
        </w:tc>
        <w:tc>
          <w:tcPr>
            <w:tcW w:w="8575" w:type="dxa"/>
            <w:gridSpan w:val="2"/>
          </w:tcPr>
          <w:p w14:paraId="155C8F48" w14:textId="548F69D8" w:rsidR="0023249A" w:rsidRDefault="00F26133">
            <w:r>
              <w:t>Presentation av deltagare</w:t>
            </w:r>
          </w:p>
        </w:tc>
      </w:tr>
      <w:tr w:rsidR="00B26C80" w14:paraId="47D6FB98" w14:textId="5F8D6627" w:rsidTr="00C142DC">
        <w:tc>
          <w:tcPr>
            <w:tcW w:w="637" w:type="dxa"/>
          </w:tcPr>
          <w:p w14:paraId="3ED921BA" w14:textId="77777777" w:rsidR="00B26C80" w:rsidRDefault="00B14729" w:rsidP="00E838A1">
            <w:r>
              <w:t>§</w:t>
            </w:r>
            <w:r w:rsidR="001347D4">
              <w:t>3</w:t>
            </w:r>
          </w:p>
        </w:tc>
        <w:tc>
          <w:tcPr>
            <w:tcW w:w="8575" w:type="dxa"/>
            <w:gridSpan w:val="2"/>
          </w:tcPr>
          <w:p w14:paraId="2AEFAD45" w14:textId="22F3D4A8" w:rsidR="00B26C80" w:rsidRDefault="00330718">
            <w:r>
              <w:t>Vanligt förekommande frågor på arbetsplatsen</w:t>
            </w:r>
          </w:p>
        </w:tc>
      </w:tr>
      <w:tr w:rsidR="00B26C80" w14:paraId="5165D667" w14:textId="2F23028D" w:rsidTr="00C142DC">
        <w:tc>
          <w:tcPr>
            <w:tcW w:w="637" w:type="dxa"/>
          </w:tcPr>
          <w:p w14:paraId="1D7ED3A8" w14:textId="77777777" w:rsidR="00B26C80" w:rsidRDefault="00B14729" w:rsidP="00E838A1">
            <w:r>
              <w:t>§</w:t>
            </w:r>
            <w:r w:rsidR="001347D4">
              <w:t>4</w:t>
            </w:r>
          </w:p>
        </w:tc>
        <w:tc>
          <w:tcPr>
            <w:tcW w:w="8575" w:type="dxa"/>
            <w:gridSpan w:val="2"/>
          </w:tcPr>
          <w:p w14:paraId="258A9AEA" w14:textId="2B053C75" w:rsidR="00B26C80" w:rsidRDefault="00330718" w:rsidP="00DA1AFB">
            <w:r>
              <w:t>Ombudsutbildning med Helsingborg</w:t>
            </w:r>
          </w:p>
        </w:tc>
      </w:tr>
      <w:tr w:rsidR="00BE007C" w14:paraId="18EC2267" w14:textId="094433EE" w:rsidTr="00C142DC">
        <w:tc>
          <w:tcPr>
            <w:tcW w:w="637" w:type="dxa"/>
          </w:tcPr>
          <w:p w14:paraId="27634F6D" w14:textId="77777777" w:rsidR="00BE007C" w:rsidRDefault="00BE007C" w:rsidP="00BE007C">
            <w:r>
              <w:t>§5</w:t>
            </w:r>
          </w:p>
          <w:p w14:paraId="4ADF0DA0" w14:textId="326CC620" w:rsidR="00F7568C" w:rsidRDefault="00F7568C" w:rsidP="00BE007C">
            <w:r>
              <w:t>§6</w:t>
            </w:r>
          </w:p>
        </w:tc>
        <w:tc>
          <w:tcPr>
            <w:tcW w:w="8575" w:type="dxa"/>
            <w:gridSpan w:val="2"/>
          </w:tcPr>
          <w:p w14:paraId="260210CA" w14:textId="226D7FE8" w:rsidR="00E63D3E" w:rsidRDefault="00E63D3E" w:rsidP="00BE007C">
            <w:proofErr w:type="spellStart"/>
            <w:r>
              <w:t>Webbinarium</w:t>
            </w:r>
            <w:proofErr w:type="spellEnd"/>
            <w:r>
              <w:t>: Hot och våld</w:t>
            </w:r>
          </w:p>
          <w:p w14:paraId="6A1A95A7" w14:textId="2319C3D2" w:rsidR="00E63D3E" w:rsidRDefault="00F7568C" w:rsidP="00BE007C">
            <w:r>
              <w:t>Erfarenhetsutbyte, aktuella frågor</w:t>
            </w:r>
          </w:p>
        </w:tc>
      </w:tr>
      <w:tr w:rsidR="00BE007C" w14:paraId="31FA5C28" w14:textId="5E15CB36" w:rsidTr="00C142DC">
        <w:trPr>
          <w:trHeight w:val="280"/>
        </w:trPr>
        <w:tc>
          <w:tcPr>
            <w:tcW w:w="637" w:type="dxa"/>
          </w:tcPr>
          <w:p w14:paraId="35F09120" w14:textId="59ECCDED" w:rsidR="00BE007C" w:rsidRDefault="00F7568C" w:rsidP="00BE007C">
            <w:r>
              <w:t>§7</w:t>
            </w:r>
          </w:p>
        </w:tc>
        <w:tc>
          <w:tcPr>
            <w:tcW w:w="8575" w:type="dxa"/>
            <w:gridSpan w:val="2"/>
          </w:tcPr>
          <w:p w14:paraId="68FC4BF1" w14:textId="0BCD5B3D" w:rsidR="00BE007C" w:rsidRDefault="008729BE" w:rsidP="00330718">
            <w:r>
              <w:t>Övertalighet – vad gäller?</w:t>
            </w:r>
          </w:p>
        </w:tc>
      </w:tr>
      <w:tr w:rsidR="008729BE" w14:paraId="4D3851D2" w14:textId="56015225" w:rsidTr="00C142DC">
        <w:tc>
          <w:tcPr>
            <w:tcW w:w="637" w:type="dxa"/>
          </w:tcPr>
          <w:p w14:paraId="6CAE2AD1" w14:textId="2550D998" w:rsidR="008729BE" w:rsidRDefault="008729BE" w:rsidP="008729BE">
            <w:r>
              <w:t>§8</w:t>
            </w:r>
          </w:p>
        </w:tc>
        <w:tc>
          <w:tcPr>
            <w:tcW w:w="8575" w:type="dxa"/>
            <w:gridSpan w:val="2"/>
          </w:tcPr>
          <w:p w14:paraId="70AD8E48" w14:textId="3D48FD3A" w:rsidR="008729BE" w:rsidRDefault="008729BE" w:rsidP="008729BE">
            <w:r>
              <w:t>Mötets avslut</w:t>
            </w:r>
          </w:p>
        </w:tc>
      </w:tr>
      <w:tr w:rsidR="008729BE" w14:paraId="0DD49FF4" w14:textId="68465B4B" w:rsidTr="00C142DC">
        <w:tc>
          <w:tcPr>
            <w:tcW w:w="637" w:type="dxa"/>
          </w:tcPr>
          <w:p w14:paraId="04A7D443" w14:textId="77777777" w:rsidR="008729BE" w:rsidRDefault="008729BE" w:rsidP="008729BE"/>
        </w:tc>
        <w:tc>
          <w:tcPr>
            <w:tcW w:w="8575" w:type="dxa"/>
            <w:gridSpan w:val="2"/>
          </w:tcPr>
          <w:p w14:paraId="3586C231" w14:textId="77777777" w:rsidR="008729BE" w:rsidRDefault="008729BE" w:rsidP="008729BE"/>
        </w:tc>
      </w:tr>
      <w:tr w:rsidR="008729BE" w14:paraId="6717D62B" w14:textId="77A7DF8E" w:rsidTr="00C142DC">
        <w:tc>
          <w:tcPr>
            <w:tcW w:w="637" w:type="dxa"/>
          </w:tcPr>
          <w:p w14:paraId="3109186D" w14:textId="0C444737" w:rsidR="008729BE" w:rsidRDefault="008729BE" w:rsidP="008729BE"/>
        </w:tc>
        <w:tc>
          <w:tcPr>
            <w:tcW w:w="8575" w:type="dxa"/>
            <w:gridSpan w:val="2"/>
          </w:tcPr>
          <w:p w14:paraId="44FADDB2" w14:textId="3F6BBC0B" w:rsidR="008729BE" w:rsidRDefault="008729BE" w:rsidP="008729BE"/>
        </w:tc>
      </w:tr>
      <w:tr w:rsidR="008729BE" w14:paraId="29E30004" w14:textId="4CF4B3C0" w:rsidTr="00C142DC">
        <w:tc>
          <w:tcPr>
            <w:tcW w:w="637" w:type="dxa"/>
          </w:tcPr>
          <w:p w14:paraId="18802E07" w14:textId="77777777" w:rsidR="008729BE" w:rsidRDefault="008729BE" w:rsidP="008729BE"/>
        </w:tc>
        <w:tc>
          <w:tcPr>
            <w:tcW w:w="8575" w:type="dxa"/>
            <w:gridSpan w:val="2"/>
          </w:tcPr>
          <w:p w14:paraId="41050E1B" w14:textId="30770C94" w:rsidR="008729BE" w:rsidRDefault="008729BE" w:rsidP="008729BE">
            <w:pPr>
              <w:pStyle w:val="Sidhuvud"/>
              <w:tabs>
                <w:tab w:val="clear" w:pos="4536"/>
                <w:tab w:val="clear" w:pos="9072"/>
              </w:tabs>
            </w:pPr>
          </w:p>
          <w:p w14:paraId="79FAE9A9" w14:textId="573BDE12" w:rsidR="008729BE" w:rsidRDefault="008729BE" w:rsidP="008729BE">
            <w:pPr>
              <w:pStyle w:val="Sidhuvud"/>
              <w:tabs>
                <w:tab w:val="clear" w:pos="4536"/>
                <w:tab w:val="clear" w:pos="9072"/>
              </w:tabs>
              <w:ind w:left="360"/>
            </w:pPr>
          </w:p>
        </w:tc>
      </w:tr>
      <w:tr w:rsidR="008729BE" w14:paraId="5271A2A9" w14:textId="4A482271" w:rsidTr="00C142DC">
        <w:tc>
          <w:tcPr>
            <w:tcW w:w="637" w:type="dxa"/>
          </w:tcPr>
          <w:p w14:paraId="04846A74" w14:textId="77777777" w:rsidR="008729BE" w:rsidRDefault="008729BE" w:rsidP="008729BE"/>
        </w:tc>
        <w:tc>
          <w:tcPr>
            <w:tcW w:w="8575" w:type="dxa"/>
            <w:gridSpan w:val="2"/>
          </w:tcPr>
          <w:p w14:paraId="72C479F6" w14:textId="4EA3BA50" w:rsidR="008729BE" w:rsidRDefault="008729BE" w:rsidP="008729BE"/>
          <w:p w14:paraId="69F73947" w14:textId="4AC746E1" w:rsidR="008729BE" w:rsidRDefault="008729BE" w:rsidP="008729BE">
            <w:pPr>
              <w:ind w:left="360"/>
            </w:pPr>
          </w:p>
          <w:p w14:paraId="66F4A52D" w14:textId="58D5556A" w:rsidR="008729BE" w:rsidRDefault="008729BE" w:rsidP="008729BE"/>
        </w:tc>
      </w:tr>
      <w:tr w:rsidR="008729BE" w14:paraId="597CEE8D" w14:textId="76F53EEA" w:rsidTr="00C142DC">
        <w:tc>
          <w:tcPr>
            <w:tcW w:w="637" w:type="dxa"/>
          </w:tcPr>
          <w:p w14:paraId="6C7A1C23" w14:textId="77777777" w:rsidR="008729BE" w:rsidRDefault="008729BE" w:rsidP="008729BE"/>
        </w:tc>
        <w:tc>
          <w:tcPr>
            <w:tcW w:w="8575" w:type="dxa"/>
            <w:gridSpan w:val="2"/>
          </w:tcPr>
          <w:p w14:paraId="23965664" w14:textId="5B14BC64" w:rsidR="008729BE" w:rsidRDefault="008729BE" w:rsidP="008729BE"/>
        </w:tc>
      </w:tr>
      <w:tr w:rsidR="008729BE" w:rsidRPr="00732F43" w14:paraId="792BF2A6" w14:textId="4AB9AC63" w:rsidTr="00C142DC">
        <w:tc>
          <w:tcPr>
            <w:tcW w:w="637" w:type="dxa"/>
          </w:tcPr>
          <w:p w14:paraId="28D88837" w14:textId="77777777" w:rsidR="008729BE" w:rsidRDefault="008729BE" w:rsidP="008729BE"/>
        </w:tc>
        <w:tc>
          <w:tcPr>
            <w:tcW w:w="8575" w:type="dxa"/>
            <w:gridSpan w:val="2"/>
          </w:tcPr>
          <w:p w14:paraId="15EE7C87" w14:textId="38D28D17" w:rsidR="008729BE" w:rsidRDefault="008729BE" w:rsidP="008729BE"/>
        </w:tc>
      </w:tr>
      <w:tr w:rsidR="008729BE" w:rsidRPr="00732F43" w14:paraId="735095C3" w14:textId="1565B9C5" w:rsidTr="00C142DC">
        <w:tc>
          <w:tcPr>
            <w:tcW w:w="637" w:type="dxa"/>
          </w:tcPr>
          <w:p w14:paraId="2608BF92" w14:textId="77777777" w:rsidR="008729BE" w:rsidRDefault="008729BE" w:rsidP="008729BE"/>
        </w:tc>
        <w:tc>
          <w:tcPr>
            <w:tcW w:w="8575" w:type="dxa"/>
            <w:gridSpan w:val="2"/>
          </w:tcPr>
          <w:p w14:paraId="599990B0" w14:textId="6EEAE92F" w:rsidR="008729BE" w:rsidRPr="00114FC7" w:rsidRDefault="008729BE" w:rsidP="008729BE">
            <w:pPr>
              <w:ind w:left="720"/>
            </w:pPr>
          </w:p>
        </w:tc>
      </w:tr>
      <w:tr w:rsidR="008729BE" w14:paraId="751A8500" w14:textId="129DAC23" w:rsidTr="00C142DC">
        <w:tc>
          <w:tcPr>
            <w:tcW w:w="637" w:type="dxa"/>
          </w:tcPr>
          <w:p w14:paraId="758E5445" w14:textId="5569E115" w:rsidR="008729BE" w:rsidRDefault="008729BE" w:rsidP="008729BE"/>
        </w:tc>
        <w:tc>
          <w:tcPr>
            <w:tcW w:w="8575" w:type="dxa"/>
            <w:gridSpan w:val="2"/>
          </w:tcPr>
          <w:p w14:paraId="7043D3A0" w14:textId="1CAB1065" w:rsidR="008729BE" w:rsidRDefault="008729BE" w:rsidP="008729BE"/>
        </w:tc>
      </w:tr>
      <w:tr w:rsidR="008729BE" w14:paraId="6592DF5B" w14:textId="0CE8E96D" w:rsidTr="00C142DC">
        <w:tc>
          <w:tcPr>
            <w:tcW w:w="637" w:type="dxa"/>
          </w:tcPr>
          <w:p w14:paraId="156D5627" w14:textId="64C86860" w:rsidR="008729BE" w:rsidRDefault="008729BE" w:rsidP="008729BE"/>
        </w:tc>
        <w:tc>
          <w:tcPr>
            <w:tcW w:w="8575" w:type="dxa"/>
            <w:gridSpan w:val="2"/>
          </w:tcPr>
          <w:p w14:paraId="1E8EC11B" w14:textId="4FB62885" w:rsidR="008729BE" w:rsidRDefault="008729BE" w:rsidP="008729BE"/>
        </w:tc>
      </w:tr>
      <w:tr w:rsidR="008729BE" w14:paraId="11886958" w14:textId="79214321" w:rsidTr="00C142DC">
        <w:tc>
          <w:tcPr>
            <w:tcW w:w="637" w:type="dxa"/>
          </w:tcPr>
          <w:p w14:paraId="4E8F88E3" w14:textId="5252F9F5" w:rsidR="008729BE" w:rsidRDefault="008729BE" w:rsidP="008729BE"/>
        </w:tc>
        <w:tc>
          <w:tcPr>
            <w:tcW w:w="8575" w:type="dxa"/>
            <w:gridSpan w:val="2"/>
          </w:tcPr>
          <w:p w14:paraId="73835CB4" w14:textId="00770CCB" w:rsidR="008729BE" w:rsidRDefault="008729BE" w:rsidP="008729BE"/>
        </w:tc>
      </w:tr>
      <w:tr w:rsidR="008729BE" w14:paraId="2CAC0B99" w14:textId="6DB4E805" w:rsidTr="00C142DC">
        <w:tc>
          <w:tcPr>
            <w:tcW w:w="637" w:type="dxa"/>
          </w:tcPr>
          <w:p w14:paraId="393E0380" w14:textId="261EE715" w:rsidR="008729BE" w:rsidRDefault="008729BE" w:rsidP="008729BE"/>
        </w:tc>
        <w:tc>
          <w:tcPr>
            <w:tcW w:w="8575" w:type="dxa"/>
            <w:gridSpan w:val="2"/>
          </w:tcPr>
          <w:p w14:paraId="1B1917A0" w14:textId="64BC48CC" w:rsidR="008729BE" w:rsidRDefault="008729BE" w:rsidP="008729BE"/>
        </w:tc>
      </w:tr>
    </w:tbl>
    <w:p w14:paraId="5F45C871" w14:textId="77777777" w:rsidR="0023249A" w:rsidRDefault="0023249A" w:rsidP="006C7D35">
      <w:pPr>
        <w:pStyle w:val="Rubrik2"/>
      </w:pPr>
    </w:p>
    <w:sectPr w:rsidR="0023249A">
      <w:footerReference w:type="default" r:id="rId10"/>
      <w:headerReference w:type="first" r:id="rId11"/>
      <w:footerReference w:type="first" r:id="rId12"/>
      <w:pgSz w:w="11907" w:h="16840"/>
      <w:pgMar w:top="1701" w:right="1701" w:bottom="1701" w:left="226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34D9A" w14:textId="77777777" w:rsidR="00821F52" w:rsidRDefault="00821F52">
      <w:r>
        <w:separator/>
      </w:r>
    </w:p>
  </w:endnote>
  <w:endnote w:type="continuationSeparator" w:id="0">
    <w:p w14:paraId="70D4CF63" w14:textId="77777777" w:rsidR="00821F52" w:rsidRDefault="00821F52">
      <w:r>
        <w:continuationSeparator/>
      </w:r>
    </w:p>
  </w:endnote>
  <w:endnote w:type="continuationNotice" w:id="1">
    <w:p w14:paraId="3AFA4713" w14:textId="77777777" w:rsidR="00821F52" w:rsidRDefault="00821F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95474" w14:textId="77777777" w:rsidR="0023249A" w:rsidRDefault="0023249A">
    <w:pPr>
      <w:pStyle w:val="Sidfot"/>
      <w:tabs>
        <w:tab w:val="clear" w:pos="1191"/>
        <w:tab w:val="clear" w:pos="3345"/>
        <w:tab w:val="clear" w:pos="4990"/>
        <w:tab w:val="clear" w:pos="6577"/>
        <w:tab w:val="clear" w:pos="8222"/>
      </w:tabs>
      <w:ind w:left="-567"/>
      <w:jc w:val="center"/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CB74A6">
      <w:rPr>
        <w:rStyle w:val="Sidnummer"/>
        <w:noProof/>
      </w:rPr>
      <w:t>2</w:t>
    </w:r>
    <w:r>
      <w:rPr>
        <w:rStyle w:val="Sidnummer"/>
      </w:rPr>
      <w:fldChar w:fldCharType="end"/>
    </w:r>
    <w:r>
      <w:rPr>
        <w:rStyle w:val="Sidnummer"/>
      </w:rPr>
      <w:t xml:space="preserve"> (</w:t>
    </w:r>
    <w:r>
      <w:rPr>
        <w:rStyle w:val="Sidnummer"/>
      </w:rPr>
      <w:fldChar w:fldCharType="begin"/>
    </w:r>
    <w:r>
      <w:rPr>
        <w:rStyle w:val="Sidnummer"/>
      </w:rPr>
      <w:instrText xml:space="preserve"> NUMPAGES  \* MERGEFORMAT </w:instrText>
    </w:r>
    <w:r>
      <w:rPr>
        <w:rStyle w:val="Sidnummer"/>
      </w:rPr>
      <w:fldChar w:fldCharType="separate"/>
    </w:r>
    <w:r w:rsidR="00763E2D">
      <w:rPr>
        <w:rStyle w:val="Sidnummer"/>
        <w:noProof/>
      </w:rPr>
      <w:t>1</w:t>
    </w:r>
    <w:r>
      <w:rPr>
        <w:rStyle w:val="Sidnummer"/>
      </w:rPr>
      <w:fldChar w:fldCharType="end"/>
    </w:r>
    <w:r>
      <w:rPr>
        <w:rStyle w:val="Sidnummer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39CD1" w14:textId="77777777" w:rsidR="0023249A" w:rsidRDefault="0023249A">
    <w:pPr>
      <w:pStyle w:val="Sidfot"/>
      <w:tabs>
        <w:tab w:val="clear" w:pos="1191"/>
        <w:tab w:val="clear" w:pos="3345"/>
        <w:tab w:val="clear" w:pos="4990"/>
        <w:tab w:val="clear" w:pos="6577"/>
        <w:tab w:val="clear" w:pos="8222"/>
      </w:tabs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5AB44" w14:textId="77777777" w:rsidR="00821F52" w:rsidRDefault="00821F52">
      <w:r>
        <w:separator/>
      </w:r>
    </w:p>
  </w:footnote>
  <w:footnote w:type="continuationSeparator" w:id="0">
    <w:p w14:paraId="387C8919" w14:textId="77777777" w:rsidR="00821F52" w:rsidRDefault="00821F52">
      <w:r>
        <w:continuationSeparator/>
      </w:r>
    </w:p>
  </w:footnote>
  <w:footnote w:type="continuationNotice" w:id="1">
    <w:p w14:paraId="6A46664C" w14:textId="77777777" w:rsidR="00821F52" w:rsidRDefault="00821F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6" w:type="dxa"/>
      <w:tblInd w:w="-99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46"/>
      <w:gridCol w:w="1843"/>
      <w:gridCol w:w="2977"/>
    </w:tblGrid>
    <w:tr w:rsidR="00751846" w14:paraId="0B48D086" w14:textId="77777777" w:rsidTr="00751846">
      <w:trPr>
        <w:trHeight w:hRule="exact" w:val="640"/>
      </w:trPr>
      <w:tc>
        <w:tcPr>
          <w:tcW w:w="5246" w:type="dxa"/>
          <w:vMerge w:val="restart"/>
        </w:tcPr>
        <w:p w14:paraId="13C8A86B" w14:textId="77777777" w:rsidR="001C66F4" w:rsidRDefault="009F764E" w:rsidP="001C66F4">
          <w:pPr>
            <w:rPr>
              <w:rFonts w:ascii="Times New Roman" w:hAnsi="Times New Roman"/>
              <w:sz w:val="24"/>
            </w:rPr>
          </w:pPr>
          <w:bookmarkStart w:id="0" w:name="Doknamn" w:colFirst="1" w:colLast="1"/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329EAE5C" wp14:editId="0C93CB67">
                <wp:simplePos x="0" y="0"/>
                <wp:positionH relativeFrom="column">
                  <wp:posOffset>-148590</wp:posOffset>
                </wp:positionH>
                <wp:positionV relativeFrom="paragraph">
                  <wp:posOffset>-656590</wp:posOffset>
                </wp:positionV>
                <wp:extent cx="2143125" cy="2143125"/>
                <wp:effectExtent l="0" t="0" r="0" b="0"/>
                <wp:wrapNone/>
                <wp:docPr id="1" name="Bildobjekt 4" descr="Sveriges Lärare Malmö - Home | Faceboo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4" descr="Sveriges Lärare Malmö - Home | Facebook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3125" cy="2143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3F1C9F8" w14:textId="77777777" w:rsidR="001C66F4" w:rsidRDefault="001C66F4" w:rsidP="001C66F4">
          <w:pPr>
            <w:rPr>
              <w:rFonts w:ascii="Times New Roman" w:hAnsi="Times New Roman"/>
              <w:sz w:val="24"/>
            </w:rPr>
          </w:pPr>
        </w:p>
        <w:p w14:paraId="3DDDF24E" w14:textId="77777777" w:rsidR="00751846" w:rsidRDefault="00751846">
          <w:pPr>
            <w:pStyle w:val="Sidhuvud"/>
            <w:tabs>
              <w:tab w:val="clear" w:pos="4536"/>
              <w:tab w:val="clear" w:pos="9072"/>
            </w:tabs>
            <w:spacing w:before="300"/>
          </w:pPr>
        </w:p>
      </w:tc>
      <w:tc>
        <w:tcPr>
          <w:tcW w:w="1843" w:type="dxa"/>
        </w:tcPr>
        <w:p w14:paraId="06A5718E" w14:textId="77777777" w:rsidR="00751846" w:rsidRDefault="00751846">
          <w:pPr>
            <w:pStyle w:val="Sidhuvud"/>
            <w:tabs>
              <w:tab w:val="clear" w:pos="4536"/>
            </w:tabs>
            <w:spacing w:before="300"/>
            <w:rPr>
              <w:caps/>
            </w:rPr>
          </w:pPr>
        </w:p>
      </w:tc>
      <w:tc>
        <w:tcPr>
          <w:tcW w:w="2977" w:type="dxa"/>
          <w:vAlign w:val="bottom"/>
        </w:tcPr>
        <w:p w14:paraId="1402188D" w14:textId="77777777" w:rsidR="00751846" w:rsidRDefault="00751846" w:rsidP="00751846"/>
        <w:p w14:paraId="2F748309" w14:textId="77777777" w:rsidR="00751846" w:rsidRDefault="00751846" w:rsidP="00751846">
          <w:r>
            <w:t>Kallelse med dagordning</w:t>
          </w:r>
        </w:p>
        <w:p w14:paraId="23D3B162" w14:textId="77777777" w:rsidR="00751846" w:rsidRDefault="00751846" w:rsidP="00751846">
          <w:pPr>
            <w:pStyle w:val="Sidhuvud"/>
            <w:tabs>
              <w:tab w:val="clear" w:pos="4536"/>
            </w:tabs>
            <w:spacing w:before="300"/>
            <w:rPr>
              <w:caps/>
            </w:rPr>
          </w:pPr>
        </w:p>
      </w:tc>
    </w:tr>
    <w:tr w:rsidR="00751846" w14:paraId="381061CD" w14:textId="77777777" w:rsidTr="00B14729">
      <w:trPr>
        <w:trHeight w:val="301"/>
      </w:trPr>
      <w:tc>
        <w:tcPr>
          <w:tcW w:w="5246" w:type="dxa"/>
          <w:vMerge/>
        </w:tcPr>
        <w:p w14:paraId="037468F2" w14:textId="77777777" w:rsidR="00751846" w:rsidRDefault="00751846">
          <w:pPr>
            <w:pStyle w:val="Sidhuvud"/>
            <w:tabs>
              <w:tab w:val="clear" w:pos="4536"/>
              <w:tab w:val="clear" w:pos="9072"/>
            </w:tabs>
          </w:pPr>
          <w:bookmarkStart w:id="1" w:name="Avd" w:colFirst="0" w:colLast="0"/>
          <w:bookmarkStart w:id="2" w:name="Datum" w:colFirst="1" w:colLast="1"/>
          <w:bookmarkStart w:id="3" w:name="Diarienr" w:colFirst="2" w:colLast="2"/>
          <w:bookmarkEnd w:id="0"/>
        </w:p>
      </w:tc>
      <w:tc>
        <w:tcPr>
          <w:tcW w:w="1843" w:type="dxa"/>
        </w:tcPr>
        <w:p w14:paraId="23EAAB3C" w14:textId="77777777" w:rsidR="00751846" w:rsidRDefault="00751846">
          <w:pPr>
            <w:pStyle w:val="Sidhuvud"/>
            <w:tabs>
              <w:tab w:val="clear" w:pos="4536"/>
            </w:tabs>
          </w:pPr>
        </w:p>
      </w:tc>
      <w:tc>
        <w:tcPr>
          <w:tcW w:w="2977" w:type="dxa"/>
        </w:tcPr>
        <w:p w14:paraId="7CB7F3C9" w14:textId="39E0783A" w:rsidR="00751846" w:rsidRDefault="000B5C72" w:rsidP="00465A65">
          <w:pPr>
            <w:pStyle w:val="Sidhuvud"/>
            <w:tabs>
              <w:tab w:val="clear" w:pos="4536"/>
            </w:tabs>
          </w:pPr>
          <w:r>
            <w:t>Ombudsträff</w:t>
          </w:r>
        </w:p>
      </w:tc>
    </w:tr>
    <w:tr w:rsidR="00751846" w14:paraId="33670F8A" w14:textId="77777777" w:rsidTr="00B14729">
      <w:tc>
        <w:tcPr>
          <w:tcW w:w="5246" w:type="dxa"/>
          <w:vMerge/>
        </w:tcPr>
        <w:p w14:paraId="6784D202" w14:textId="77777777" w:rsidR="00751846" w:rsidRDefault="00751846">
          <w:pPr>
            <w:pStyle w:val="Sidhuvud"/>
            <w:tabs>
              <w:tab w:val="clear" w:pos="4536"/>
              <w:tab w:val="clear" w:pos="9072"/>
            </w:tabs>
          </w:pPr>
          <w:bookmarkStart w:id="4" w:name="Namn" w:colFirst="0" w:colLast="0"/>
          <w:bookmarkEnd w:id="1"/>
          <w:bookmarkEnd w:id="2"/>
          <w:bookmarkEnd w:id="3"/>
        </w:p>
      </w:tc>
      <w:tc>
        <w:tcPr>
          <w:tcW w:w="1843" w:type="dxa"/>
        </w:tcPr>
        <w:p w14:paraId="6D797D13" w14:textId="77777777" w:rsidR="00751846" w:rsidRDefault="00751846">
          <w:pPr>
            <w:pStyle w:val="Sidhuvud"/>
            <w:tabs>
              <w:tab w:val="clear" w:pos="4536"/>
            </w:tabs>
          </w:pPr>
        </w:p>
      </w:tc>
      <w:tc>
        <w:tcPr>
          <w:tcW w:w="2977" w:type="dxa"/>
        </w:tcPr>
        <w:p w14:paraId="68C046BF" w14:textId="77777777" w:rsidR="00751846" w:rsidRDefault="00751846">
          <w:pPr>
            <w:pStyle w:val="Sidhuvud"/>
            <w:tabs>
              <w:tab w:val="clear" w:pos="4536"/>
            </w:tabs>
          </w:pPr>
        </w:p>
      </w:tc>
    </w:tr>
    <w:bookmarkEnd w:id="4"/>
  </w:tbl>
  <w:p w14:paraId="13CBE82B" w14:textId="77777777" w:rsidR="0023249A" w:rsidRDefault="0023249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E0AF6"/>
    <w:multiLevelType w:val="hybridMultilevel"/>
    <w:tmpl w:val="130AC22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10ABE"/>
    <w:multiLevelType w:val="hybridMultilevel"/>
    <w:tmpl w:val="EA7C4C3E"/>
    <w:lvl w:ilvl="0" w:tplc="D3F607E2">
      <w:start w:val="1"/>
      <w:numFmt w:val="lowerLetter"/>
      <w:lvlText w:val="%1)"/>
      <w:lvlJc w:val="left"/>
      <w:pPr>
        <w:tabs>
          <w:tab w:val="num" w:pos="1664"/>
        </w:tabs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4"/>
        </w:tabs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4"/>
        </w:tabs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4"/>
        </w:tabs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4"/>
        </w:tabs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4"/>
        </w:tabs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4"/>
        </w:tabs>
        <w:ind w:left="7424" w:hanging="180"/>
      </w:pPr>
    </w:lvl>
  </w:abstractNum>
  <w:abstractNum w:abstractNumId="2" w15:restartNumberingAfterBreak="0">
    <w:nsid w:val="3D51096D"/>
    <w:multiLevelType w:val="hybridMultilevel"/>
    <w:tmpl w:val="7B423514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D74B08"/>
    <w:multiLevelType w:val="hybridMultilevel"/>
    <w:tmpl w:val="391C4370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870BE"/>
    <w:multiLevelType w:val="hybridMultilevel"/>
    <w:tmpl w:val="E422A726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F66C5"/>
    <w:multiLevelType w:val="hybridMultilevel"/>
    <w:tmpl w:val="76088CDA"/>
    <w:lvl w:ilvl="0" w:tplc="D3F607E2">
      <w:start w:val="1"/>
      <w:numFmt w:val="lowerLetter"/>
      <w:lvlText w:val="%1)"/>
      <w:lvlJc w:val="left"/>
      <w:pPr>
        <w:tabs>
          <w:tab w:val="num" w:pos="1664"/>
        </w:tabs>
        <w:ind w:left="1664" w:hanging="360"/>
      </w:pPr>
    </w:lvl>
    <w:lvl w:ilvl="1" w:tplc="041D0019">
      <w:start w:val="1"/>
      <w:numFmt w:val="lowerLetter"/>
      <w:lvlText w:val="%2."/>
      <w:lvlJc w:val="left"/>
      <w:pPr>
        <w:tabs>
          <w:tab w:val="num" w:pos="2384"/>
        </w:tabs>
        <w:ind w:left="2384" w:hanging="360"/>
      </w:pPr>
    </w:lvl>
    <w:lvl w:ilvl="2" w:tplc="041D001B">
      <w:start w:val="1"/>
      <w:numFmt w:val="lowerRoman"/>
      <w:lvlText w:val="%3."/>
      <w:lvlJc w:val="right"/>
      <w:pPr>
        <w:tabs>
          <w:tab w:val="num" w:pos="3104"/>
        </w:tabs>
        <w:ind w:left="3104" w:hanging="180"/>
      </w:pPr>
    </w:lvl>
    <w:lvl w:ilvl="3" w:tplc="041D000F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 w:tplc="041D0019">
      <w:start w:val="1"/>
      <w:numFmt w:val="lowerLetter"/>
      <w:lvlText w:val="%5."/>
      <w:lvlJc w:val="left"/>
      <w:pPr>
        <w:tabs>
          <w:tab w:val="num" w:pos="4544"/>
        </w:tabs>
        <w:ind w:left="4544" w:hanging="360"/>
      </w:pPr>
    </w:lvl>
    <w:lvl w:ilvl="5" w:tplc="041D001B">
      <w:start w:val="1"/>
      <w:numFmt w:val="lowerRoman"/>
      <w:lvlText w:val="%6."/>
      <w:lvlJc w:val="right"/>
      <w:pPr>
        <w:tabs>
          <w:tab w:val="num" w:pos="5264"/>
        </w:tabs>
        <w:ind w:left="5264" w:hanging="180"/>
      </w:pPr>
    </w:lvl>
    <w:lvl w:ilvl="6" w:tplc="041D000F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 w:tplc="041D0019">
      <w:start w:val="1"/>
      <w:numFmt w:val="lowerLetter"/>
      <w:lvlText w:val="%8."/>
      <w:lvlJc w:val="left"/>
      <w:pPr>
        <w:tabs>
          <w:tab w:val="num" w:pos="6704"/>
        </w:tabs>
        <w:ind w:left="6704" w:hanging="360"/>
      </w:pPr>
    </w:lvl>
    <w:lvl w:ilvl="8" w:tplc="041D001B">
      <w:start w:val="1"/>
      <w:numFmt w:val="lowerRoman"/>
      <w:lvlText w:val="%9."/>
      <w:lvlJc w:val="right"/>
      <w:pPr>
        <w:tabs>
          <w:tab w:val="num" w:pos="7424"/>
        </w:tabs>
        <w:ind w:left="7424" w:hanging="180"/>
      </w:pPr>
    </w:lvl>
  </w:abstractNum>
  <w:abstractNum w:abstractNumId="6" w15:restartNumberingAfterBreak="0">
    <w:nsid w:val="6CE84135"/>
    <w:multiLevelType w:val="hybridMultilevel"/>
    <w:tmpl w:val="9904D9D2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891392">
    <w:abstractNumId w:val="2"/>
  </w:num>
  <w:num w:numId="2" w16cid:durableId="1222911968">
    <w:abstractNumId w:val="0"/>
  </w:num>
  <w:num w:numId="3" w16cid:durableId="1773017304">
    <w:abstractNumId w:val="4"/>
  </w:num>
  <w:num w:numId="4" w16cid:durableId="14138958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7736505">
    <w:abstractNumId w:val="6"/>
  </w:num>
  <w:num w:numId="6" w16cid:durableId="19556365">
    <w:abstractNumId w:val="3"/>
  </w:num>
  <w:num w:numId="7" w16cid:durableId="1997873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C80"/>
    <w:rsid w:val="000066EC"/>
    <w:rsid w:val="00014AFC"/>
    <w:rsid w:val="000155CF"/>
    <w:rsid w:val="00020B3A"/>
    <w:rsid w:val="000261C6"/>
    <w:rsid w:val="000432A7"/>
    <w:rsid w:val="00057B86"/>
    <w:rsid w:val="00066252"/>
    <w:rsid w:val="000702DD"/>
    <w:rsid w:val="00083272"/>
    <w:rsid w:val="000834BC"/>
    <w:rsid w:val="00083FD4"/>
    <w:rsid w:val="000A7479"/>
    <w:rsid w:val="000B2471"/>
    <w:rsid w:val="000B5C72"/>
    <w:rsid w:val="000C1C47"/>
    <w:rsid w:val="000C2D26"/>
    <w:rsid w:val="000C7850"/>
    <w:rsid w:val="000D02CB"/>
    <w:rsid w:val="000D25B2"/>
    <w:rsid w:val="0010184E"/>
    <w:rsid w:val="00112120"/>
    <w:rsid w:val="00112FF8"/>
    <w:rsid w:val="00114FC7"/>
    <w:rsid w:val="001245EF"/>
    <w:rsid w:val="00125DCD"/>
    <w:rsid w:val="0012625D"/>
    <w:rsid w:val="001268B0"/>
    <w:rsid w:val="001347D4"/>
    <w:rsid w:val="00137CE3"/>
    <w:rsid w:val="00142915"/>
    <w:rsid w:val="001510B1"/>
    <w:rsid w:val="00152130"/>
    <w:rsid w:val="00153477"/>
    <w:rsid w:val="001574E1"/>
    <w:rsid w:val="001600B1"/>
    <w:rsid w:val="00171883"/>
    <w:rsid w:val="00187BE8"/>
    <w:rsid w:val="00190BB2"/>
    <w:rsid w:val="001932A7"/>
    <w:rsid w:val="001B1337"/>
    <w:rsid w:val="001B23E9"/>
    <w:rsid w:val="001B34DA"/>
    <w:rsid w:val="001B5837"/>
    <w:rsid w:val="001C32A6"/>
    <w:rsid w:val="001C66F4"/>
    <w:rsid w:val="001D27C4"/>
    <w:rsid w:val="001D685D"/>
    <w:rsid w:val="001F1FEE"/>
    <w:rsid w:val="001F502B"/>
    <w:rsid w:val="002016C8"/>
    <w:rsid w:val="002036CF"/>
    <w:rsid w:val="002048B6"/>
    <w:rsid w:val="002136C5"/>
    <w:rsid w:val="00220A98"/>
    <w:rsid w:val="002262D9"/>
    <w:rsid w:val="0023249A"/>
    <w:rsid w:val="00240F82"/>
    <w:rsid w:val="0024407B"/>
    <w:rsid w:val="00272F1E"/>
    <w:rsid w:val="0028179A"/>
    <w:rsid w:val="00282B8F"/>
    <w:rsid w:val="00283D86"/>
    <w:rsid w:val="002A0689"/>
    <w:rsid w:val="002B5A13"/>
    <w:rsid w:val="002C00B1"/>
    <w:rsid w:val="002C487A"/>
    <w:rsid w:val="002C558C"/>
    <w:rsid w:val="002F7A0F"/>
    <w:rsid w:val="00305470"/>
    <w:rsid w:val="00322888"/>
    <w:rsid w:val="00330718"/>
    <w:rsid w:val="00333765"/>
    <w:rsid w:val="00334C07"/>
    <w:rsid w:val="00340988"/>
    <w:rsid w:val="00345E9F"/>
    <w:rsid w:val="00347D0C"/>
    <w:rsid w:val="00355CF0"/>
    <w:rsid w:val="00357C3B"/>
    <w:rsid w:val="00364659"/>
    <w:rsid w:val="00392675"/>
    <w:rsid w:val="003930DC"/>
    <w:rsid w:val="003B45D2"/>
    <w:rsid w:val="003C20AF"/>
    <w:rsid w:val="003C4917"/>
    <w:rsid w:val="003C7F2C"/>
    <w:rsid w:val="003D0A7F"/>
    <w:rsid w:val="003F3FE7"/>
    <w:rsid w:val="003F5838"/>
    <w:rsid w:val="00424216"/>
    <w:rsid w:val="004246FF"/>
    <w:rsid w:val="00431A00"/>
    <w:rsid w:val="00433ADD"/>
    <w:rsid w:val="0043719E"/>
    <w:rsid w:val="00450663"/>
    <w:rsid w:val="00452E1A"/>
    <w:rsid w:val="00465A65"/>
    <w:rsid w:val="00473D5F"/>
    <w:rsid w:val="00474035"/>
    <w:rsid w:val="00480346"/>
    <w:rsid w:val="00481A4F"/>
    <w:rsid w:val="00495B08"/>
    <w:rsid w:val="004A6C08"/>
    <w:rsid w:val="004B46CC"/>
    <w:rsid w:val="004D4C72"/>
    <w:rsid w:val="004E3DDF"/>
    <w:rsid w:val="004F33BD"/>
    <w:rsid w:val="004F61CF"/>
    <w:rsid w:val="00507D65"/>
    <w:rsid w:val="00511812"/>
    <w:rsid w:val="00526AA4"/>
    <w:rsid w:val="005277BA"/>
    <w:rsid w:val="005770F9"/>
    <w:rsid w:val="00593D28"/>
    <w:rsid w:val="00595576"/>
    <w:rsid w:val="005A067E"/>
    <w:rsid w:val="005A251F"/>
    <w:rsid w:val="005A43A7"/>
    <w:rsid w:val="005B3F6E"/>
    <w:rsid w:val="005B4B76"/>
    <w:rsid w:val="005C6E05"/>
    <w:rsid w:val="005E7363"/>
    <w:rsid w:val="00630197"/>
    <w:rsid w:val="0063259A"/>
    <w:rsid w:val="00637C18"/>
    <w:rsid w:val="00645BF2"/>
    <w:rsid w:val="00667D1D"/>
    <w:rsid w:val="00672683"/>
    <w:rsid w:val="00677446"/>
    <w:rsid w:val="00691EE4"/>
    <w:rsid w:val="006A1ACD"/>
    <w:rsid w:val="006A3775"/>
    <w:rsid w:val="006A5B57"/>
    <w:rsid w:val="006A62A1"/>
    <w:rsid w:val="006A6CDB"/>
    <w:rsid w:val="006B1EE3"/>
    <w:rsid w:val="006B3E3A"/>
    <w:rsid w:val="006B54A4"/>
    <w:rsid w:val="006C07A3"/>
    <w:rsid w:val="006C3EAE"/>
    <w:rsid w:val="006C51D4"/>
    <w:rsid w:val="006C7D35"/>
    <w:rsid w:val="006F13AA"/>
    <w:rsid w:val="006F6608"/>
    <w:rsid w:val="00715C1A"/>
    <w:rsid w:val="00732F43"/>
    <w:rsid w:val="00733527"/>
    <w:rsid w:val="0074372C"/>
    <w:rsid w:val="00744AD4"/>
    <w:rsid w:val="00751846"/>
    <w:rsid w:val="00757F36"/>
    <w:rsid w:val="00763E2D"/>
    <w:rsid w:val="007715D5"/>
    <w:rsid w:val="00773AF5"/>
    <w:rsid w:val="00786ED3"/>
    <w:rsid w:val="00796437"/>
    <w:rsid w:val="00797D07"/>
    <w:rsid w:val="007A23F6"/>
    <w:rsid w:val="007A265C"/>
    <w:rsid w:val="007A5750"/>
    <w:rsid w:val="007B0572"/>
    <w:rsid w:val="007D1769"/>
    <w:rsid w:val="007D435B"/>
    <w:rsid w:val="007D7061"/>
    <w:rsid w:val="007E04CF"/>
    <w:rsid w:val="007F2A0C"/>
    <w:rsid w:val="0081587A"/>
    <w:rsid w:val="00820DB2"/>
    <w:rsid w:val="00821F52"/>
    <w:rsid w:val="00836CB0"/>
    <w:rsid w:val="00843E65"/>
    <w:rsid w:val="00854DAB"/>
    <w:rsid w:val="00857BEA"/>
    <w:rsid w:val="00860819"/>
    <w:rsid w:val="00861346"/>
    <w:rsid w:val="008729BE"/>
    <w:rsid w:val="0087685E"/>
    <w:rsid w:val="008907D1"/>
    <w:rsid w:val="00895292"/>
    <w:rsid w:val="008A040B"/>
    <w:rsid w:val="008A06E3"/>
    <w:rsid w:val="008A23A3"/>
    <w:rsid w:val="008C0809"/>
    <w:rsid w:val="008D18E5"/>
    <w:rsid w:val="008E55BC"/>
    <w:rsid w:val="008E59F7"/>
    <w:rsid w:val="008F44D2"/>
    <w:rsid w:val="00907182"/>
    <w:rsid w:val="009161F6"/>
    <w:rsid w:val="00931C70"/>
    <w:rsid w:val="00931CE9"/>
    <w:rsid w:val="009515C3"/>
    <w:rsid w:val="00960B06"/>
    <w:rsid w:val="00980AF4"/>
    <w:rsid w:val="009830A6"/>
    <w:rsid w:val="00985927"/>
    <w:rsid w:val="009A2396"/>
    <w:rsid w:val="009A27AD"/>
    <w:rsid w:val="009A5AEA"/>
    <w:rsid w:val="009A61C7"/>
    <w:rsid w:val="009B5848"/>
    <w:rsid w:val="009F12A7"/>
    <w:rsid w:val="009F764E"/>
    <w:rsid w:val="00A0219D"/>
    <w:rsid w:val="00A022A0"/>
    <w:rsid w:val="00A0325B"/>
    <w:rsid w:val="00A0503D"/>
    <w:rsid w:val="00A13B86"/>
    <w:rsid w:val="00A16D82"/>
    <w:rsid w:val="00A33AB4"/>
    <w:rsid w:val="00A45758"/>
    <w:rsid w:val="00A5494D"/>
    <w:rsid w:val="00A66360"/>
    <w:rsid w:val="00A71F18"/>
    <w:rsid w:val="00A77D24"/>
    <w:rsid w:val="00A81B8D"/>
    <w:rsid w:val="00A87028"/>
    <w:rsid w:val="00A901E7"/>
    <w:rsid w:val="00A91EE9"/>
    <w:rsid w:val="00A93A77"/>
    <w:rsid w:val="00AB58EA"/>
    <w:rsid w:val="00AD2F67"/>
    <w:rsid w:val="00AD73C8"/>
    <w:rsid w:val="00B14729"/>
    <w:rsid w:val="00B16663"/>
    <w:rsid w:val="00B26C80"/>
    <w:rsid w:val="00B3721F"/>
    <w:rsid w:val="00B40020"/>
    <w:rsid w:val="00B41BDD"/>
    <w:rsid w:val="00B469BC"/>
    <w:rsid w:val="00B50E27"/>
    <w:rsid w:val="00B53776"/>
    <w:rsid w:val="00B55CB1"/>
    <w:rsid w:val="00B6353F"/>
    <w:rsid w:val="00B65CF7"/>
    <w:rsid w:val="00B66AAD"/>
    <w:rsid w:val="00B851D0"/>
    <w:rsid w:val="00BA1B41"/>
    <w:rsid w:val="00BB0073"/>
    <w:rsid w:val="00BB764C"/>
    <w:rsid w:val="00BD0990"/>
    <w:rsid w:val="00BD1540"/>
    <w:rsid w:val="00BD3CCA"/>
    <w:rsid w:val="00BD5DC6"/>
    <w:rsid w:val="00BE007C"/>
    <w:rsid w:val="00BE788E"/>
    <w:rsid w:val="00BE7E4B"/>
    <w:rsid w:val="00C01F83"/>
    <w:rsid w:val="00C0683A"/>
    <w:rsid w:val="00C142DC"/>
    <w:rsid w:val="00C17622"/>
    <w:rsid w:val="00C45DCD"/>
    <w:rsid w:val="00C51B5E"/>
    <w:rsid w:val="00C736EC"/>
    <w:rsid w:val="00C752D5"/>
    <w:rsid w:val="00C77423"/>
    <w:rsid w:val="00C77930"/>
    <w:rsid w:val="00C809A3"/>
    <w:rsid w:val="00C838CE"/>
    <w:rsid w:val="00C87A50"/>
    <w:rsid w:val="00CA4B3B"/>
    <w:rsid w:val="00CB3D5D"/>
    <w:rsid w:val="00CB74A6"/>
    <w:rsid w:val="00CB75CC"/>
    <w:rsid w:val="00CB7851"/>
    <w:rsid w:val="00CC0B43"/>
    <w:rsid w:val="00CD20A8"/>
    <w:rsid w:val="00CD36B6"/>
    <w:rsid w:val="00CD4D7F"/>
    <w:rsid w:val="00CE1D68"/>
    <w:rsid w:val="00CE4C0A"/>
    <w:rsid w:val="00CF042F"/>
    <w:rsid w:val="00CF0AD1"/>
    <w:rsid w:val="00D022D2"/>
    <w:rsid w:val="00D05970"/>
    <w:rsid w:val="00D134E4"/>
    <w:rsid w:val="00D24BC6"/>
    <w:rsid w:val="00D26036"/>
    <w:rsid w:val="00D26FB7"/>
    <w:rsid w:val="00D407EC"/>
    <w:rsid w:val="00D42279"/>
    <w:rsid w:val="00D46505"/>
    <w:rsid w:val="00D4650B"/>
    <w:rsid w:val="00D465A8"/>
    <w:rsid w:val="00D6156D"/>
    <w:rsid w:val="00D7566B"/>
    <w:rsid w:val="00D9298D"/>
    <w:rsid w:val="00DA02EE"/>
    <w:rsid w:val="00DA1AFB"/>
    <w:rsid w:val="00DA71F9"/>
    <w:rsid w:val="00DA74E0"/>
    <w:rsid w:val="00DB230D"/>
    <w:rsid w:val="00DB6212"/>
    <w:rsid w:val="00DB6ED9"/>
    <w:rsid w:val="00DC4BEC"/>
    <w:rsid w:val="00DE3DE6"/>
    <w:rsid w:val="00DF6008"/>
    <w:rsid w:val="00E00DB4"/>
    <w:rsid w:val="00E04502"/>
    <w:rsid w:val="00E10C6E"/>
    <w:rsid w:val="00E124A6"/>
    <w:rsid w:val="00E374AC"/>
    <w:rsid w:val="00E57DEC"/>
    <w:rsid w:val="00E63D3E"/>
    <w:rsid w:val="00E77E0F"/>
    <w:rsid w:val="00E838A1"/>
    <w:rsid w:val="00EA79E9"/>
    <w:rsid w:val="00EB0B83"/>
    <w:rsid w:val="00EB1874"/>
    <w:rsid w:val="00EC5315"/>
    <w:rsid w:val="00EE05EB"/>
    <w:rsid w:val="00EE3BD7"/>
    <w:rsid w:val="00EE7F56"/>
    <w:rsid w:val="00EF27C7"/>
    <w:rsid w:val="00EF4A0D"/>
    <w:rsid w:val="00F03F07"/>
    <w:rsid w:val="00F10E1B"/>
    <w:rsid w:val="00F10E43"/>
    <w:rsid w:val="00F129D9"/>
    <w:rsid w:val="00F13D53"/>
    <w:rsid w:val="00F26133"/>
    <w:rsid w:val="00F3203C"/>
    <w:rsid w:val="00F3293E"/>
    <w:rsid w:val="00F423F5"/>
    <w:rsid w:val="00F5347C"/>
    <w:rsid w:val="00F53AC1"/>
    <w:rsid w:val="00F53B96"/>
    <w:rsid w:val="00F56BCD"/>
    <w:rsid w:val="00F70FD8"/>
    <w:rsid w:val="00F75666"/>
    <w:rsid w:val="00F7568C"/>
    <w:rsid w:val="00F77777"/>
    <w:rsid w:val="00F80F4A"/>
    <w:rsid w:val="00F81CA8"/>
    <w:rsid w:val="00F86F9C"/>
    <w:rsid w:val="00FB5044"/>
    <w:rsid w:val="00FB65DD"/>
    <w:rsid w:val="00FC0D22"/>
    <w:rsid w:val="00FC5C68"/>
    <w:rsid w:val="00FD088C"/>
    <w:rsid w:val="00FD4D94"/>
    <w:rsid w:val="00FD7104"/>
    <w:rsid w:val="00FD770C"/>
    <w:rsid w:val="00FE7176"/>
    <w:rsid w:val="00FF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323B24"/>
  <w15:chartTrackingRefBased/>
  <w15:docId w15:val="{B5A32B7B-6CD7-4938-B761-9ADD50A0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hAnsi="Garamond"/>
      <w:sz w:val="26"/>
    </w:rPr>
  </w:style>
  <w:style w:type="paragraph" w:styleId="Rubrik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32"/>
    </w:rPr>
  </w:style>
  <w:style w:type="paragraph" w:styleId="Rubrik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b/>
    </w:rPr>
  </w:style>
  <w:style w:type="paragraph" w:styleId="Rubrik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i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semiHidden/>
    <w:pPr>
      <w:tabs>
        <w:tab w:val="center" w:pos="4536"/>
        <w:tab w:val="right" w:pos="9072"/>
      </w:tabs>
    </w:pPr>
  </w:style>
  <w:style w:type="paragraph" w:styleId="Sidfot">
    <w:name w:val="footer"/>
    <w:basedOn w:val="Normal"/>
    <w:semiHidden/>
    <w:pPr>
      <w:tabs>
        <w:tab w:val="left" w:pos="1191"/>
        <w:tab w:val="left" w:pos="3345"/>
        <w:tab w:val="left" w:pos="4990"/>
        <w:tab w:val="left" w:pos="6577"/>
        <w:tab w:val="left" w:pos="8222"/>
      </w:tabs>
      <w:ind w:left="-907"/>
    </w:pPr>
    <w:rPr>
      <w:rFonts w:ascii="Arial" w:hAnsi="Arial"/>
      <w:sz w:val="20"/>
    </w:rPr>
  </w:style>
  <w:style w:type="character" w:styleId="Sidnummer">
    <w:name w:val="page number"/>
    <w:basedOn w:val="Standardstycketeckensnitt"/>
    <w:semiHidden/>
  </w:style>
  <w:style w:type="paragraph" w:customStyle="1" w:styleId="Extrastorrubrik">
    <w:name w:val="Extra stor rubrik"/>
    <w:basedOn w:val="Rubrik1"/>
    <w:next w:val="Normal"/>
    <w:pPr>
      <w:keepNext w:val="0"/>
      <w:outlineLvl w:val="9"/>
    </w:pPr>
    <w:rPr>
      <w:sz w:val="96"/>
    </w:rPr>
  </w:style>
  <w:style w:type="character" w:customStyle="1" w:styleId="Kommentar">
    <w:name w:val="Kommentar"/>
    <w:rPr>
      <w:rFonts w:ascii="Times New Roman" w:hAnsi="Times New Roman"/>
      <w:b/>
      <w:i/>
      <w:color w:val="C0C0C0"/>
      <w:sz w:val="18"/>
    </w:rPr>
  </w:style>
  <w:style w:type="paragraph" w:customStyle="1" w:styleId="Storrubrik">
    <w:name w:val="Stor rubrik"/>
    <w:basedOn w:val="Rubrik1"/>
    <w:next w:val="Normal"/>
    <w:pPr>
      <w:keepNext w:val="0"/>
      <w:outlineLvl w:val="9"/>
    </w:pPr>
    <w:rPr>
      <w:sz w:val="48"/>
    </w:rPr>
  </w:style>
  <w:style w:type="character" w:customStyle="1" w:styleId="SidhuvudChar">
    <w:name w:val="Sidhuvud Char"/>
    <w:link w:val="Sidhuvud"/>
    <w:semiHidden/>
    <w:rsid w:val="00357C3B"/>
    <w:rPr>
      <w:rFonts w:ascii="Garamond" w:hAnsi="Garamond"/>
      <w:sz w:val="26"/>
    </w:rPr>
  </w:style>
  <w:style w:type="paragraph" w:customStyle="1" w:styleId="paragraph">
    <w:name w:val="paragraph"/>
    <w:basedOn w:val="Normal"/>
    <w:rsid w:val="00114FC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rdstycketeckensnitt"/>
    <w:rsid w:val="00114FC7"/>
  </w:style>
  <w:style w:type="character" w:customStyle="1" w:styleId="eop">
    <w:name w:val="eop"/>
    <w:basedOn w:val="Standardstycketeckensnitt"/>
    <w:rsid w:val="00114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1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\Microsoft%20Office\Mallar\LF-mallar\Bas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301152EAA7084B9CA7239F3C018077" ma:contentTypeVersion="10" ma:contentTypeDescription="Skapa ett nytt dokument." ma:contentTypeScope="" ma:versionID="44444dda371710f2a2c9814f33c344c0">
  <xsd:schema xmlns:xsd="http://www.w3.org/2001/XMLSchema" xmlns:xs="http://www.w3.org/2001/XMLSchema" xmlns:p="http://schemas.microsoft.com/office/2006/metadata/properties" xmlns:ns2="c6ee9a20-10c6-42b4-8be6-1f2c622b92da" xmlns:ns3="c85d32f1-dd81-4ac1-ac90-264b967a1b88" targetNamespace="http://schemas.microsoft.com/office/2006/metadata/properties" ma:root="true" ma:fieldsID="e2433709c9b1332f4f2aa39e0af08d41" ns2:_="" ns3:_="">
    <xsd:import namespace="c6ee9a20-10c6-42b4-8be6-1f2c622b92da"/>
    <xsd:import namespace="c85d32f1-dd81-4ac1-ac90-264b967a1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ee9a20-10c6-42b4-8be6-1f2c622b9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eringar" ma:readOnly="false" ma:fieldId="{5cf76f15-5ced-4ddc-b409-7134ff3c332f}" ma:taxonomyMulti="true" ma:sspId="a98726dc-4286-4ed5-9e13-b2b6d276e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d32f1-dd81-4ac1-ac90-264b967a1b8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254f35e-b6da-4288-b7a8-cbc72cc36869}" ma:internalName="TaxCatchAll" ma:showField="CatchAllData" ma:web="c85d32f1-dd81-4ac1-ac90-264b967a1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5d32f1-dd81-4ac1-ac90-264b967a1b88"/>
    <lcf76f155ced4ddcb4097134ff3c332f xmlns="c6ee9a20-10c6-42b4-8be6-1f2c622b92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1DCAF7-2ED6-40F1-967A-52EBAA721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ee9a20-10c6-42b4-8be6-1f2c622b92da"/>
    <ds:schemaRef ds:uri="c85d32f1-dd81-4ac1-ac90-264b967a1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63BC5E-AB13-4048-A62B-B8F83FEA3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755C32-D634-4168-AFBE-CA8CCCB52CFA}">
  <ds:schemaRefs>
    <ds:schemaRef ds:uri="http://schemas.microsoft.com/office/2006/metadata/properties"/>
    <ds:schemaRef ds:uri="http://schemas.microsoft.com/office/infopath/2007/PartnerControls"/>
    <ds:schemaRef ds:uri="c85d32f1-dd81-4ac1-ac90-264b967a1b88"/>
    <ds:schemaRef ds:uri="c6ee9a20-10c6-42b4-8be6-1f2c622b92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Basmall</Template>
  <TotalTime>8</TotalTime>
  <Pages>1</Pages>
  <Words>62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Basmall till Lärarförbundet</vt:lpstr>
      <vt:lpstr>Basmall till Lärarförbundet</vt:lpstr>
    </vt:vector>
  </TitlesOfParts>
  <Company>Klippans Kommun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Basmall till Lärarförbundet</dc:title>
  <dc:subject/>
  <dc:creator>Anne Dahlberg</dc:creator>
  <cp:keywords/>
  <cp:lastModifiedBy>Marie Ekelund</cp:lastModifiedBy>
  <cp:revision>9</cp:revision>
  <cp:lastPrinted>2024-08-12T11:07:00Z</cp:lastPrinted>
  <dcterms:created xsi:type="dcterms:W3CDTF">2025-09-17T17:10:00Z</dcterms:created>
  <dcterms:modified xsi:type="dcterms:W3CDTF">2025-09-17T17:18:00Z</dcterms:modified>
</cp:coreProperties>
</file>